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E70A8" w14:textId="77777777" w:rsidR="007D57FB" w:rsidRDefault="007D57FB" w:rsidP="007D57FB">
      <w:pPr>
        <w:pStyle w:val="a3"/>
        <w:rPr>
          <w:spacing w:val="0"/>
        </w:rPr>
      </w:pPr>
    </w:p>
    <w:p w14:paraId="1D64CEB3" w14:textId="77777777" w:rsidR="007D57FB" w:rsidRDefault="007D57FB" w:rsidP="007D57FB">
      <w:pPr>
        <w:pStyle w:val="a3"/>
        <w:rPr>
          <w:spacing w:val="0"/>
        </w:rPr>
      </w:pPr>
    </w:p>
    <w:p w14:paraId="3F5A71A2" w14:textId="77777777" w:rsidR="007D57FB" w:rsidRDefault="007D57FB" w:rsidP="007D57FB">
      <w:pPr>
        <w:pStyle w:val="a3"/>
        <w:rPr>
          <w:spacing w:val="0"/>
        </w:rPr>
      </w:pPr>
      <w:r>
        <w:rPr>
          <w:rFonts w:ascii="ＭＳ 明朝" w:hAnsi="ＭＳ 明朝" w:hint="eastAsia"/>
        </w:rPr>
        <w:t>別紙</w:t>
      </w:r>
      <w:r w:rsidR="001E5DB8">
        <w:rPr>
          <w:rFonts w:ascii="ＭＳ 明朝" w:hAnsi="ＭＳ 明朝" w:hint="eastAsia"/>
        </w:rPr>
        <w:t>８</w:t>
      </w:r>
    </w:p>
    <w:p w14:paraId="0BC62E12" w14:textId="77777777" w:rsidR="007D57FB" w:rsidRDefault="007D57FB" w:rsidP="007D57F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4"/>
          <w:w w:val="200"/>
          <w:sz w:val="23"/>
          <w:szCs w:val="23"/>
        </w:rPr>
        <w:t>領　　　収　　　書</w:t>
      </w:r>
    </w:p>
    <w:p w14:paraId="4CE21053" w14:textId="77777777" w:rsidR="007D57FB" w:rsidRDefault="007D57FB" w:rsidP="007D57FB">
      <w:pPr>
        <w:pStyle w:val="a3"/>
        <w:rPr>
          <w:spacing w:val="0"/>
        </w:rPr>
      </w:pPr>
    </w:p>
    <w:p w14:paraId="17992B4D" w14:textId="77777777" w:rsidR="007C443A" w:rsidRDefault="007D57FB" w:rsidP="007D57FB">
      <w:pPr>
        <w:pStyle w:val="a3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国立大学法人</w:t>
      </w:r>
    </w:p>
    <w:p w14:paraId="6A1EF912" w14:textId="77777777" w:rsidR="007D57FB" w:rsidRDefault="007C443A" w:rsidP="007D57FB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hint="eastAsia"/>
          <w:spacing w:val="0"/>
        </w:rPr>
        <w:t xml:space="preserve">　</w:t>
      </w:r>
      <w:r w:rsidR="007D57FB">
        <w:rPr>
          <w:rFonts w:ascii="ＭＳ 明朝" w:hAnsi="ＭＳ 明朝" w:hint="eastAsia"/>
          <w:sz w:val="24"/>
          <w:szCs w:val="24"/>
        </w:rPr>
        <w:t xml:space="preserve">徳島大学病院　</w:t>
      </w:r>
    </w:p>
    <w:p w14:paraId="4146080C" w14:textId="77777777" w:rsidR="007D57FB" w:rsidRDefault="007D57FB" w:rsidP="007D57FB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 w:rsidR="007C443A">
        <w:rPr>
          <w:rFonts w:ascii="ＭＳ 明朝" w:hAnsi="ＭＳ 明朝" w:hint="eastAsia"/>
          <w:sz w:val="24"/>
          <w:szCs w:val="24"/>
        </w:rPr>
        <w:t xml:space="preserve">　</w:t>
      </w:r>
      <w:r w:rsidR="00C96915">
        <w:rPr>
          <w:rFonts w:ascii="ＭＳ 明朝" w:hAnsi="ＭＳ 明朝" w:hint="eastAsia"/>
          <w:sz w:val="24"/>
          <w:szCs w:val="24"/>
        </w:rPr>
        <w:t xml:space="preserve">　　　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="00040C6B">
        <w:rPr>
          <w:rFonts w:ascii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hAnsi="ＭＳ 明朝" w:hint="eastAsia"/>
          <w:sz w:val="24"/>
          <w:szCs w:val="24"/>
        </w:rPr>
        <w:t xml:space="preserve">　殿</w:t>
      </w:r>
    </w:p>
    <w:p w14:paraId="36AF8C67" w14:textId="77777777" w:rsidR="007D57FB" w:rsidRPr="007C443A" w:rsidRDefault="007D57FB" w:rsidP="007D57FB">
      <w:pPr>
        <w:pStyle w:val="a3"/>
        <w:rPr>
          <w:spacing w:val="0"/>
        </w:rPr>
      </w:pPr>
    </w:p>
    <w:p w14:paraId="07AA0F4F" w14:textId="77777777" w:rsidR="007D57FB" w:rsidRDefault="007D57FB" w:rsidP="007D57FB">
      <w:pPr>
        <w:pStyle w:val="a3"/>
        <w:rPr>
          <w:spacing w:val="0"/>
        </w:rPr>
      </w:pPr>
    </w:p>
    <w:p w14:paraId="2219EC8B" w14:textId="77777777" w:rsidR="007D57FB" w:rsidRDefault="007D57FB" w:rsidP="007D57FB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</w:t>
      </w:r>
      <w:r>
        <w:rPr>
          <w:rFonts w:ascii="ＭＳ 明朝" w:hAnsi="ＭＳ 明朝" w:hint="eastAsia"/>
          <w:sz w:val="24"/>
          <w:szCs w:val="24"/>
          <w:u w:val="single" w:color="000000"/>
        </w:rPr>
        <w:t>一金　　　　　　　　　円也</w:t>
      </w:r>
    </w:p>
    <w:p w14:paraId="579455BB" w14:textId="77777777" w:rsidR="007D57FB" w:rsidRDefault="007D57FB" w:rsidP="007D57FB">
      <w:pPr>
        <w:pStyle w:val="a3"/>
        <w:rPr>
          <w:spacing w:val="0"/>
        </w:rPr>
      </w:pPr>
    </w:p>
    <w:p w14:paraId="70A9BA7A" w14:textId="77777777" w:rsidR="007D57FB" w:rsidRDefault="007D57FB" w:rsidP="007D57FB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上記金額を確かに領収しました。</w:t>
      </w:r>
    </w:p>
    <w:p w14:paraId="3A63C877" w14:textId="77777777" w:rsidR="007D57FB" w:rsidRDefault="007D57FB" w:rsidP="007D57FB">
      <w:pPr>
        <w:pStyle w:val="a3"/>
        <w:rPr>
          <w:spacing w:val="0"/>
        </w:rPr>
      </w:pPr>
    </w:p>
    <w:p w14:paraId="210E57AC" w14:textId="77777777" w:rsidR="007D57FB" w:rsidRPr="00A64101" w:rsidRDefault="00C96915" w:rsidP="007D57FB">
      <w:pPr>
        <w:pStyle w:val="a3"/>
        <w:rPr>
          <w:spacing w:val="0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ただし，</w:t>
      </w:r>
      <w:r w:rsidR="00A64101" w:rsidRPr="00A64101">
        <w:rPr>
          <w:rFonts w:ascii="ＭＳ 明朝" w:hAnsi="ＭＳ 明朝" w:hint="eastAsia"/>
          <w:sz w:val="24"/>
          <w:szCs w:val="24"/>
        </w:rPr>
        <w:t>令和</w:t>
      </w:r>
      <w:r w:rsidRPr="00A64101">
        <w:rPr>
          <w:rFonts w:ascii="ＭＳ 明朝" w:hAnsi="ＭＳ 明朝" w:hint="eastAsia"/>
          <w:sz w:val="24"/>
          <w:szCs w:val="24"/>
        </w:rPr>
        <w:t xml:space="preserve">　　年　　</w:t>
      </w:r>
      <w:r w:rsidR="007C443A" w:rsidRPr="00A64101">
        <w:rPr>
          <w:rFonts w:ascii="ＭＳ 明朝" w:hAnsi="ＭＳ 明朝" w:hint="eastAsia"/>
          <w:sz w:val="24"/>
          <w:szCs w:val="24"/>
        </w:rPr>
        <w:t>月</w:t>
      </w:r>
      <w:r w:rsidRPr="00A64101">
        <w:rPr>
          <w:rFonts w:ascii="ＭＳ 明朝" w:hAnsi="ＭＳ 明朝" w:hint="eastAsia"/>
          <w:sz w:val="24"/>
          <w:szCs w:val="24"/>
        </w:rPr>
        <w:t xml:space="preserve">　　</w:t>
      </w:r>
      <w:r w:rsidR="007D57FB" w:rsidRPr="00A64101">
        <w:rPr>
          <w:rFonts w:ascii="ＭＳ 明朝" w:hAnsi="ＭＳ 明朝" w:hint="eastAsia"/>
          <w:sz w:val="24"/>
          <w:szCs w:val="24"/>
        </w:rPr>
        <w:t>日に実施した講演謝金として</w:t>
      </w:r>
    </w:p>
    <w:p w14:paraId="3E461E2D" w14:textId="77777777" w:rsidR="007D57FB" w:rsidRPr="00A64101" w:rsidRDefault="007D57FB" w:rsidP="007D57FB">
      <w:pPr>
        <w:pStyle w:val="a3"/>
        <w:rPr>
          <w:spacing w:val="0"/>
        </w:rPr>
      </w:pPr>
    </w:p>
    <w:p w14:paraId="23008322" w14:textId="77777777" w:rsidR="007D57FB" w:rsidRPr="00A64101" w:rsidRDefault="007D57FB" w:rsidP="007D57FB">
      <w:pPr>
        <w:pStyle w:val="a3"/>
        <w:ind w:left="2268"/>
        <w:rPr>
          <w:spacing w:val="0"/>
        </w:rPr>
      </w:pPr>
      <w:r w:rsidRPr="00A64101">
        <w:rPr>
          <w:rFonts w:ascii="ＭＳ 明朝" w:hAnsi="ＭＳ 明朝" w:hint="eastAsia"/>
          <w:sz w:val="24"/>
          <w:szCs w:val="24"/>
          <w:u w:val="single" w:color="000000"/>
        </w:rPr>
        <w:t>講演題目</w:t>
      </w:r>
      <w:r w:rsidR="007C443A" w:rsidRPr="00A64101">
        <w:rPr>
          <w:rFonts w:ascii="ＭＳ 明朝" w:hAnsi="ＭＳ 明朝" w:hint="eastAsia"/>
          <w:sz w:val="24"/>
          <w:szCs w:val="24"/>
          <w:u w:val="single" w:color="000000"/>
        </w:rPr>
        <w:t xml:space="preserve">　　</w:t>
      </w:r>
      <w:r w:rsidRPr="00A64101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="00C96915" w:rsidRPr="00A64101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="007C443A" w:rsidRPr="00A64101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</w:t>
      </w:r>
      <w:r w:rsidRPr="00A64101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　　　</w:t>
      </w:r>
    </w:p>
    <w:p w14:paraId="65B38092" w14:textId="77777777" w:rsidR="007D57FB" w:rsidRPr="00A64101" w:rsidRDefault="007D57FB" w:rsidP="007D57FB">
      <w:pPr>
        <w:pStyle w:val="a3"/>
        <w:rPr>
          <w:spacing w:val="0"/>
        </w:rPr>
      </w:pPr>
    </w:p>
    <w:p w14:paraId="32585D59" w14:textId="77777777" w:rsidR="007D57FB" w:rsidRPr="00A64101" w:rsidRDefault="007D57FB" w:rsidP="007D57FB">
      <w:pPr>
        <w:pStyle w:val="a3"/>
        <w:ind w:left="2916"/>
        <w:rPr>
          <w:spacing w:val="0"/>
        </w:rPr>
      </w:pPr>
    </w:p>
    <w:p w14:paraId="0301DFED" w14:textId="77777777" w:rsidR="007D57FB" w:rsidRDefault="007D57FB" w:rsidP="007D57FB">
      <w:pPr>
        <w:pStyle w:val="a3"/>
        <w:rPr>
          <w:spacing w:val="0"/>
        </w:rPr>
      </w:pPr>
      <w:r w:rsidRPr="00A64101">
        <w:rPr>
          <w:rFonts w:ascii="ＭＳ 明朝" w:hAnsi="ＭＳ 明朝" w:hint="eastAsia"/>
        </w:rPr>
        <w:t xml:space="preserve">　　　　</w:t>
      </w:r>
      <w:r w:rsidR="00A64101" w:rsidRPr="00A64101">
        <w:rPr>
          <w:rFonts w:ascii="ＭＳ 明朝" w:hAnsi="ＭＳ 明朝" w:hint="eastAsia"/>
          <w:sz w:val="24"/>
          <w:szCs w:val="24"/>
        </w:rPr>
        <w:t>令和</w:t>
      </w:r>
      <w:r w:rsidRPr="00A64101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79F82A3C" w14:textId="77777777" w:rsidR="007D57FB" w:rsidRDefault="007D57FB" w:rsidP="007D57FB">
      <w:pPr>
        <w:pStyle w:val="a3"/>
        <w:rPr>
          <w:spacing w:val="0"/>
        </w:rPr>
      </w:pPr>
    </w:p>
    <w:p w14:paraId="40794745" w14:textId="77777777" w:rsidR="007D57FB" w:rsidRDefault="007D57FB" w:rsidP="007D57FB">
      <w:pPr>
        <w:pStyle w:val="a3"/>
        <w:rPr>
          <w:spacing w:val="0"/>
        </w:rPr>
      </w:pPr>
    </w:p>
    <w:p w14:paraId="07AFFC35" w14:textId="77777777" w:rsidR="007D57FB" w:rsidRDefault="007D57FB" w:rsidP="007D57FB">
      <w:pPr>
        <w:pStyle w:val="a3"/>
        <w:ind w:leftChars="2767" w:left="5811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住　　　　所</w:t>
      </w:r>
    </w:p>
    <w:p w14:paraId="056B4471" w14:textId="77777777" w:rsidR="007D57FB" w:rsidRDefault="007D57FB" w:rsidP="007D57FB">
      <w:pPr>
        <w:pStyle w:val="a3"/>
        <w:ind w:leftChars="2767" w:left="5811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所　　　　属</w:t>
      </w:r>
    </w:p>
    <w:p w14:paraId="7F2D4597" w14:textId="77777777" w:rsidR="007D57FB" w:rsidRDefault="007D57FB" w:rsidP="007D57FB">
      <w:pPr>
        <w:pStyle w:val="a3"/>
        <w:ind w:leftChars="2767" w:left="5811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職名又は職業</w:t>
      </w:r>
    </w:p>
    <w:p w14:paraId="06D3A7F2" w14:textId="77777777" w:rsidR="007D57FB" w:rsidRPr="007D57FB" w:rsidRDefault="007D57FB" w:rsidP="007D57FB">
      <w:pPr>
        <w:pStyle w:val="a3"/>
        <w:ind w:leftChars="2767" w:left="581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氏　　　　名 　　　　　　　　　</w:t>
      </w:r>
      <w:r w:rsidR="007C443A">
        <w:rPr>
          <w:rFonts w:ascii="ＭＳ 明朝" w:hAnsi="ＭＳ 明朝" w:hint="eastAsia"/>
          <w:sz w:val="24"/>
          <w:szCs w:val="24"/>
        </w:rPr>
        <w:t xml:space="preserve">　　　　　　</w:t>
      </w:r>
      <w:r>
        <w:rPr>
          <w:rFonts w:ascii="ＭＳ 明朝" w:hAnsi="ＭＳ 明朝" w:hint="eastAsia"/>
          <w:sz w:val="24"/>
          <w:szCs w:val="24"/>
        </w:rPr>
        <w:t xml:space="preserve">　　印</w:t>
      </w:r>
    </w:p>
    <w:p w14:paraId="00DEAC96" w14:textId="77777777" w:rsidR="007C443A" w:rsidRDefault="007C443A" w:rsidP="007C443A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</w:t>
      </w:r>
    </w:p>
    <w:sectPr w:rsidR="007C443A" w:rsidSect="00943376">
      <w:pgSz w:w="16838" w:h="11906" w:orient="landscape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33419" w14:textId="77777777" w:rsidR="00803713" w:rsidRDefault="00803713" w:rsidP="007C443A">
      <w:r>
        <w:separator/>
      </w:r>
    </w:p>
  </w:endnote>
  <w:endnote w:type="continuationSeparator" w:id="0">
    <w:p w14:paraId="4820130E" w14:textId="77777777" w:rsidR="00803713" w:rsidRDefault="00803713" w:rsidP="007C4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96C11" w14:textId="77777777" w:rsidR="00803713" w:rsidRDefault="00803713" w:rsidP="007C443A">
      <w:r>
        <w:separator/>
      </w:r>
    </w:p>
  </w:footnote>
  <w:footnote w:type="continuationSeparator" w:id="0">
    <w:p w14:paraId="0BC94936" w14:textId="77777777" w:rsidR="00803713" w:rsidRDefault="00803713" w:rsidP="007C44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76"/>
    <w:rsid w:val="00023C14"/>
    <w:rsid w:val="00040C6B"/>
    <w:rsid w:val="001E5DB8"/>
    <w:rsid w:val="002D14F0"/>
    <w:rsid w:val="00404AC9"/>
    <w:rsid w:val="004A1A4B"/>
    <w:rsid w:val="007C443A"/>
    <w:rsid w:val="007D57FB"/>
    <w:rsid w:val="00803713"/>
    <w:rsid w:val="00943376"/>
    <w:rsid w:val="00A64098"/>
    <w:rsid w:val="00A64101"/>
    <w:rsid w:val="00B44FD2"/>
    <w:rsid w:val="00C96915"/>
    <w:rsid w:val="00EE7DB6"/>
    <w:rsid w:val="00F3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DBF213"/>
  <w15:chartTrackingRefBased/>
  <w15:docId w15:val="{7C50636F-6A93-46EB-AD91-76A478E0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Times New Roman" w:hAnsi="Times New Roman" w:cs="ＭＳ 明朝"/>
      <w:spacing w:val="2"/>
      <w:sz w:val="21"/>
      <w:szCs w:val="21"/>
    </w:rPr>
  </w:style>
  <w:style w:type="paragraph" w:styleId="a4">
    <w:name w:val="header"/>
    <w:basedOn w:val="a"/>
    <w:link w:val="a5"/>
    <w:rsid w:val="007C44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C443A"/>
    <w:rPr>
      <w:kern w:val="2"/>
      <w:sz w:val="21"/>
      <w:szCs w:val="24"/>
    </w:rPr>
  </w:style>
  <w:style w:type="paragraph" w:styleId="a6">
    <w:name w:val="footer"/>
    <w:basedOn w:val="a"/>
    <w:link w:val="a7"/>
    <w:rsid w:val="007C44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C443A"/>
    <w:rPr>
      <w:kern w:val="2"/>
      <w:sz w:val="21"/>
      <w:szCs w:val="24"/>
    </w:rPr>
  </w:style>
  <w:style w:type="character" w:styleId="a8">
    <w:name w:val="annotation reference"/>
    <w:rsid w:val="007C443A"/>
    <w:rPr>
      <w:sz w:val="18"/>
      <w:szCs w:val="18"/>
    </w:rPr>
  </w:style>
  <w:style w:type="paragraph" w:styleId="a9">
    <w:name w:val="annotation text"/>
    <w:basedOn w:val="a"/>
    <w:link w:val="aa"/>
    <w:rsid w:val="007C443A"/>
    <w:pPr>
      <w:jc w:val="left"/>
    </w:pPr>
  </w:style>
  <w:style w:type="character" w:customStyle="1" w:styleId="aa">
    <w:name w:val="コメント文字列 (文字)"/>
    <w:link w:val="a9"/>
    <w:rsid w:val="007C443A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7C443A"/>
    <w:rPr>
      <w:b/>
      <w:bCs/>
    </w:rPr>
  </w:style>
  <w:style w:type="character" w:customStyle="1" w:styleId="ac">
    <w:name w:val="コメント内容 (文字)"/>
    <w:link w:val="ab"/>
    <w:rsid w:val="007C443A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7C443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7C443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0671F-788B-42DA-B03B-3A1FEC20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別紙８</vt:lpstr>
      <vt:lpstr> 別紙８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別紙８</dc:title>
  <dc:subject/>
  <dc:creator>fmvdesktop</dc:creator>
  <cp:keywords/>
  <dc:description/>
  <cp:lastModifiedBy>徳島大学病院経理調達課</cp:lastModifiedBy>
  <cp:revision>2</cp:revision>
  <cp:lastPrinted>2010-10-15T06:05:00Z</cp:lastPrinted>
  <dcterms:created xsi:type="dcterms:W3CDTF">2026-06-18T01:38:00Z</dcterms:created>
  <dcterms:modified xsi:type="dcterms:W3CDTF">2026-06-18T01:38:00Z</dcterms:modified>
</cp:coreProperties>
</file>